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A13" w:rsidRDefault="002F6D17" w:rsidP="00BF62F9">
      <w:r>
        <w:rPr>
          <w:noProof/>
        </w:rPr>
        <w:pict>
          <v:rect id="_x0000_s1043" style="position:absolute;margin-left:.25pt;margin-top:-.75pt;width:539.25pt;height:477pt;z-index:251659264" stroked="f">
            <v:fill r:id="rId9" o:title="Film Strip" size="0,0" aspect="atLeast" origin="-32767f,-32767f" position="-32767f,-32767f" recolor="t" rotate="t" type="frame"/>
          </v:rect>
        </w:pict>
      </w:r>
    </w:p>
    <w:p w:rsidR="00BF62F9" w:rsidRDefault="00BF62F9" w:rsidP="00BF62F9"/>
    <w:p w:rsidR="00BF62F9" w:rsidRDefault="002F6D17" w:rsidP="00BF62F9">
      <w:r>
        <w:rPr>
          <w:noProof/>
        </w:rPr>
        <w:pict>
          <v:roundrect id="_x0000_s1045" style="position:absolute;margin-left:9.75pt;margin-top:24.1pt;width:520.75pt;height:343.25pt;z-index:251663872" arcsize="2694f" stroked="f">
            <v:fill r:id="rId10" o:title="DSC_0192" size="0,0" aspect="atLeast" origin="-32767f,-32767f" position="-32767f,-32767f" recolor="t" rotate="t" type="frame"/>
          </v:roundrect>
        </w:pict>
      </w:r>
    </w:p>
    <w:p w:rsidR="00BF62F9" w:rsidRDefault="002F6D17" w:rsidP="00BF62F9"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51" type="#_x0000_t62" style="position:absolute;margin-left:296.5pt;margin-top:6.9pt;width:152pt;height:39.75pt;z-index:251671040" adj="29579,60562" strokecolor="#76923c [2406]" strokeweight="3pt">
            <v:fill opacity="55706f"/>
            <v:textbox>
              <w:txbxContent>
                <w:p w:rsidR="00C075A4" w:rsidRPr="00E94CE2" w:rsidRDefault="007C2483" w:rsidP="00C075A4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Adventures </w:t>
                  </w:r>
                  <w:proofErr w:type="gramStart"/>
                  <w:r w:rsidR="007D387C">
                    <w:rPr>
                      <w:b/>
                    </w:rPr>
                    <w:t>await</w:t>
                  </w:r>
                  <w:proofErr w:type="gramEnd"/>
                  <w:r w:rsidR="007D387C">
                    <w:rPr>
                      <w:b/>
                    </w:rPr>
                    <w:t xml:space="preserve"> down the Iguana River</w:t>
                  </w:r>
                  <w:r>
                    <w:rPr>
                      <w:b/>
                    </w:rPr>
                    <w:t>…</w:t>
                  </w:r>
                </w:p>
                <w:p w:rsidR="00C075A4" w:rsidRDefault="00C075A4"/>
              </w:txbxContent>
            </v:textbox>
          </v:shape>
        </w:pict>
      </w:r>
    </w:p>
    <w:p w:rsidR="00BF62F9" w:rsidRDefault="00BF62F9" w:rsidP="00BF62F9"/>
    <w:p w:rsidR="00BF62F9" w:rsidRDefault="00BF62F9" w:rsidP="00BF62F9"/>
    <w:p w:rsidR="00BF62F9" w:rsidRDefault="00BF62F9" w:rsidP="00BF62F9"/>
    <w:p w:rsidR="00BF62F9" w:rsidRDefault="002F6D17" w:rsidP="00BF62F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margin-left:25.5pt;margin-top:24.4pt;width:486.75pt;height:60.75pt;z-index:251666944" filled="f" stroked="f">
            <v:textbox style="mso-next-textbox:#_x0000_s1048">
              <w:txbxContent>
                <w:p w:rsidR="00BF62F9" w:rsidRPr="00125AC0" w:rsidRDefault="009F0CD7" w:rsidP="00BF62F9">
                  <w:pPr>
                    <w:jc w:val="center"/>
                    <w:rPr>
                      <w:rFonts w:ascii="Candara" w:hAnsi="Candara"/>
                      <w:color w:val="FFFFFF" w:themeColor="background1"/>
                      <w:sz w:val="48"/>
                    </w:rPr>
                  </w:pPr>
                  <w:r>
                    <w:rPr>
                      <w:rFonts w:ascii="Candara" w:hAnsi="Candara"/>
                      <w:color w:val="FFFFFF" w:themeColor="background1"/>
                      <w:sz w:val="44"/>
                      <w:szCs w:val="44"/>
                    </w:rPr>
                    <w:t>Gai</w:t>
                  </w:r>
                  <w:r w:rsidR="004E094E">
                    <w:rPr>
                      <w:rFonts w:ascii="Candara" w:hAnsi="Candara"/>
                      <w:color w:val="FFFFFF" w:themeColor="background1"/>
                      <w:sz w:val="44"/>
                      <w:szCs w:val="44"/>
                    </w:rPr>
                    <w:t>n college credit</w:t>
                  </w:r>
                  <w:r>
                    <w:rPr>
                      <w:rFonts w:ascii="Candara" w:hAnsi="Candara"/>
                      <w:color w:val="FFFFFF" w:themeColor="background1"/>
                      <w:sz w:val="44"/>
                      <w:szCs w:val="44"/>
                    </w:rPr>
                    <w:t xml:space="preserve"> while </w:t>
                  </w:r>
                  <w:r w:rsidR="004E094E">
                    <w:rPr>
                      <w:rFonts w:ascii="Candara" w:hAnsi="Candara"/>
                      <w:color w:val="FFFFFF" w:themeColor="background1"/>
                      <w:sz w:val="44"/>
                      <w:szCs w:val="44"/>
                    </w:rPr>
                    <w:t>working and traveling in Panama!</w:t>
                  </w:r>
                </w:p>
              </w:txbxContent>
            </v:textbox>
          </v:shape>
        </w:pict>
      </w:r>
    </w:p>
    <w:p w:rsidR="00BF62F9" w:rsidRDefault="00BF62F9" w:rsidP="00BF62F9"/>
    <w:p w:rsidR="00BF62F9" w:rsidRDefault="00BF62F9" w:rsidP="00BF62F9"/>
    <w:p w:rsidR="00BF62F9" w:rsidRDefault="00BF62F9" w:rsidP="00BF62F9"/>
    <w:p w:rsidR="00BF62F9" w:rsidRDefault="00BF62F9" w:rsidP="00BF62F9"/>
    <w:p w:rsidR="00BF62F9" w:rsidRDefault="00BF62F9" w:rsidP="00BF62F9"/>
    <w:p w:rsidR="00BF62F9" w:rsidRDefault="00BF62F9" w:rsidP="00BF62F9"/>
    <w:p w:rsidR="00BF62F9" w:rsidRDefault="002F6D17" w:rsidP="00BF62F9">
      <w:r>
        <w:rPr>
          <w:noProof/>
        </w:rPr>
        <w:pict>
          <v:shape id="_x0000_s1050" type="#_x0000_t62" style="position:absolute;margin-left:13.5pt;margin-top:15.5pt;width:151pt;height:41.9pt;z-index:251670016" adj="42184,-27374" strokecolor="#92d050" strokeweight="3pt">
            <v:fill opacity="55706f"/>
            <v:textbox>
              <w:txbxContent>
                <w:p w:rsidR="00C075A4" w:rsidRPr="00E94CE2" w:rsidRDefault="004E094E" w:rsidP="00C075A4">
                  <w:pPr>
                    <w:rPr>
                      <w:b/>
                    </w:rPr>
                  </w:pPr>
                  <w:r>
                    <w:rPr>
                      <w:b/>
                    </w:rPr>
                    <w:t>Future site of</w:t>
                  </w:r>
                  <w:r w:rsidR="007D387C">
                    <w:rPr>
                      <w:b/>
                    </w:rPr>
                    <w:t xml:space="preserve"> the</w:t>
                  </w:r>
                  <w:r w:rsidR="000A7818">
                    <w:rPr>
                      <w:b/>
                    </w:rPr>
                    <w:t xml:space="preserve"> </w:t>
                  </w:r>
                  <w:r w:rsidR="007C2483">
                    <w:rPr>
                      <w:b/>
                    </w:rPr>
                    <w:t>Kalu Yala</w:t>
                  </w:r>
                  <w:r w:rsidR="007D387C">
                    <w:rPr>
                      <w:b/>
                    </w:rPr>
                    <w:t xml:space="preserve"> Organic Farm!!</w:t>
                  </w:r>
                </w:p>
                <w:p w:rsidR="00C075A4" w:rsidRDefault="00C075A4"/>
              </w:txbxContent>
            </v:textbox>
          </v:shape>
        </w:pict>
      </w:r>
    </w:p>
    <w:p w:rsidR="00BF62F9" w:rsidRDefault="00BF62F9" w:rsidP="00BF62F9"/>
    <w:p w:rsidR="00BF62F9" w:rsidRDefault="00BF62F9" w:rsidP="00BF62F9"/>
    <w:p w:rsidR="00BF62F9" w:rsidRDefault="00BF62F9" w:rsidP="00BF62F9"/>
    <w:p w:rsidR="00BF62F9" w:rsidRDefault="00BF62F9" w:rsidP="00BF62F9"/>
    <w:p w:rsidR="009E706D" w:rsidRPr="0028329F" w:rsidRDefault="005C5D56" w:rsidP="002364DA">
      <w:pPr>
        <w:rPr>
          <w:b/>
          <w:color w:val="4F6228" w:themeColor="accent3" w:themeShade="80"/>
          <w:sz w:val="24"/>
        </w:rPr>
      </w:pPr>
      <w:r w:rsidRPr="00CC0620">
        <w:rPr>
          <w:rFonts w:asciiTheme="majorHAnsi" w:hAnsiTheme="majorHAnsi"/>
          <w:b/>
          <w:i/>
          <w:noProof/>
          <w:color w:val="0070C0"/>
          <w:sz w:val="40"/>
        </w:rPr>
        <w:drawing>
          <wp:anchor distT="0" distB="0" distL="114300" distR="114300" simplePos="0" relativeHeight="251668992" behindDoc="1" locked="0" layoutInCell="1" allowOverlap="1" wp14:anchorId="2B34FA06" wp14:editId="2A6889C7">
            <wp:simplePos x="0" y="0"/>
            <wp:positionH relativeFrom="column">
              <wp:posOffset>-19050</wp:posOffset>
            </wp:positionH>
            <wp:positionV relativeFrom="paragraph">
              <wp:posOffset>23495</wp:posOffset>
            </wp:positionV>
            <wp:extent cx="1895475" cy="1857375"/>
            <wp:effectExtent l="0" t="0" r="0" b="0"/>
            <wp:wrapTight wrapText="bothSides">
              <wp:wrapPolygon edited="0">
                <wp:start x="0" y="0"/>
                <wp:lineTo x="0" y="21489"/>
                <wp:lineTo x="21491" y="21489"/>
                <wp:lineTo x="21491" y="0"/>
                <wp:lineTo x="0" y="0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d camer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94E" w:rsidRPr="00CC0620">
        <w:rPr>
          <w:b/>
          <w:sz w:val="24"/>
          <w:szCs w:val="24"/>
        </w:rPr>
        <w:t>Kalu Yala</w:t>
      </w:r>
      <w:r w:rsidR="004E094E" w:rsidRPr="0028329F">
        <w:rPr>
          <w:sz w:val="24"/>
          <w:szCs w:val="24"/>
        </w:rPr>
        <w:t xml:space="preserve"> is in a </w:t>
      </w:r>
      <w:r w:rsidR="004E094E" w:rsidRPr="0028329F">
        <w:rPr>
          <w:sz w:val="24"/>
          <w:szCs w:val="24"/>
          <w:u w:val="single"/>
        </w:rPr>
        <w:t>7,000 acre valley</w:t>
      </w:r>
      <w:r w:rsidR="004E094E" w:rsidRPr="0028329F">
        <w:rPr>
          <w:sz w:val="24"/>
          <w:szCs w:val="24"/>
        </w:rPr>
        <w:t xml:space="preserve"> that backs up to a 320,000 acre national park and sits at the headwaters of a 90,000 acre watershed. Primary rainforest covers 50 percent of the breathtaking valley, while the rest is cu</w:t>
      </w:r>
      <w:r w:rsidR="0028329F" w:rsidRPr="0028329F">
        <w:rPr>
          <w:sz w:val="24"/>
          <w:szCs w:val="24"/>
        </w:rPr>
        <w:t>rrently used for cattle grazing and organic farming.</w:t>
      </w:r>
      <w:r w:rsidR="004E094E" w:rsidRPr="0028329F">
        <w:rPr>
          <w:sz w:val="24"/>
          <w:szCs w:val="24"/>
        </w:rPr>
        <w:t xml:space="preserve"> Kalu Yala is located 50 minutes from Panama City's central business district and 35 minutes from the international airport. The village we are designing in the valley will eventually have a population of over 10,000 people, while inhabiting less than 20% of the land. Kalu Yala is starting an </w:t>
      </w:r>
      <w:r w:rsidR="004E094E" w:rsidRPr="0028329F">
        <w:rPr>
          <w:sz w:val="24"/>
          <w:szCs w:val="24"/>
          <w:u w:val="single"/>
        </w:rPr>
        <w:t>organic far</w:t>
      </w:r>
      <w:r w:rsidR="0028329F" w:rsidRPr="0028329F">
        <w:rPr>
          <w:sz w:val="24"/>
          <w:szCs w:val="24"/>
          <w:u w:val="single"/>
        </w:rPr>
        <w:t>m</w:t>
      </w:r>
      <w:r w:rsidR="000A7818" w:rsidRPr="00CC0620">
        <w:rPr>
          <w:sz w:val="24"/>
          <w:szCs w:val="24"/>
        </w:rPr>
        <w:t xml:space="preserve"> </w:t>
      </w:r>
      <w:r w:rsidR="0028329F" w:rsidRPr="0028329F">
        <w:rPr>
          <w:sz w:val="24"/>
          <w:szCs w:val="24"/>
        </w:rPr>
        <w:t xml:space="preserve">and is looking for </w:t>
      </w:r>
      <w:r w:rsidR="0028329F" w:rsidRPr="0028329F">
        <w:rPr>
          <w:sz w:val="24"/>
          <w:szCs w:val="24"/>
          <w:u w:val="single"/>
        </w:rPr>
        <w:t xml:space="preserve">your </w:t>
      </w:r>
      <w:r w:rsidR="004E094E" w:rsidRPr="0028329F">
        <w:rPr>
          <w:sz w:val="24"/>
          <w:szCs w:val="24"/>
          <w:u w:val="single"/>
        </w:rPr>
        <w:t>help</w:t>
      </w:r>
      <w:r w:rsidR="004E094E" w:rsidRPr="0028329F">
        <w:rPr>
          <w:sz w:val="24"/>
          <w:szCs w:val="24"/>
        </w:rPr>
        <w:t>.</w:t>
      </w:r>
      <w:r w:rsidR="004E094E">
        <w:rPr>
          <w:sz w:val="23"/>
          <w:szCs w:val="23"/>
        </w:rPr>
        <w:t xml:space="preserve"> </w:t>
      </w:r>
      <w:r w:rsidR="009F0CD7">
        <w:rPr>
          <w:b/>
          <w:sz w:val="28"/>
          <w:szCs w:val="28"/>
        </w:rPr>
        <w:t xml:space="preserve">Kalu Yala is </w:t>
      </w:r>
      <w:r w:rsidR="009F0CD7" w:rsidRPr="002364DA">
        <w:rPr>
          <w:b/>
          <w:sz w:val="28"/>
          <w:szCs w:val="28"/>
          <w:u w:val="single"/>
        </w:rPr>
        <w:t>actively pursuing</w:t>
      </w:r>
      <w:r w:rsidR="009F0CD7">
        <w:rPr>
          <w:b/>
          <w:sz w:val="28"/>
          <w:szCs w:val="28"/>
        </w:rPr>
        <w:t xml:space="preserve"> applicants for their </w:t>
      </w:r>
      <w:proofErr w:type="gramStart"/>
      <w:r w:rsidR="009F0CD7">
        <w:rPr>
          <w:b/>
          <w:sz w:val="28"/>
          <w:szCs w:val="28"/>
        </w:rPr>
        <w:t>Spring</w:t>
      </w:r>
      <w:proofErr w:type="gramEnd"/>
      <w:r w:rsidR="009F0CD7">
        <w:rPr>
          <w:b/>
          <w:sz w:val="28"/>
          <w:szCs w:val="28"/>
        </w:rPr>
        <w:t xml:space="preserve"> 2012 Internship!! </w:t>
      </w:r>
      <w:r w:rsidR="0028329F">
        <w:rPr>
          <w:b/>
          <w:sz w:val="28"/>
          <w:szCs w:val="28"/>
        </w:rPr>
        <w:t>Make a real difference in this world and apply today!</w:t>
      </w:r>
      <w:bookmarkStart w:id="0" w:name="_GoBack"/>
      <w:bookmarkEnd w:id="0"/>
    </w:p>
    <w:sectPr w:rsidR="009E706D" w:rsidRPr="0028329F" w:rsidSect="009E706D">
      <w:footerReference w:type="first" r:id="rId12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09D" w:rsidRDefault="0063709D" w:rsidP="009E706D">
      <w:pPr>
        <w:spacing w:after="0" w:line="240" w:lineRule="auto"/>
      </w:pPr>
      <w:r>
        <w:separator/>
      </w:r>
    </w:p>
  </w:endnote>
  <w:endnote w:type="continuationSeparator" w:id="0">
    <w:p w:rsidR="0063709D" w:rsidRDefault="0063709D" w:rsidP="009E7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06D" w:rsidRDefault="009E706D" w:rsidP="009E706D">
    <w:pPr>
      <w:pStyle w:val="Footer"/>
      <w:pBdr>
        <w:bottom w:val="single" w:sz="6" w:space="1" w:color="auto"/>
      </w:pBdr>
    </w:pPr>
  </w:p>
  <w:p w:rsidR="009E706D" w:rsidRPr="009E706D" w:rsidRDefault="005C5D56" w:rsidP="009E706D">
    <w:pPr>
      <w:jc w:val="center"/>
      <w:rPr>
        <w:color w:val="C00000"/>
      </w:rPr>
    </w:pPr>
    <w:r>
      <w:rPr>
        <w:b/>
        <w:color w:val="C00000"/>
        <w:sz w:val="24"/>
      </w:rPr>
      <w:t>Kalu Yala</w:t>
    </w:r>
    <w:r w:rsidR="009E706D">
      <w:rPr>
        <w:b/>
        <w:color w:val="C00000"/>
        <w:sz w:val="24"/>
      </w:rPr>
      <w:t xml:space="preserve"> |</w:t>
    </w:r>
    <w:r w:rsidR="009E706D" w:rsidRPr="005A74A8">
      <w:rPr>
        <w:b/>
        <w:color w:val="C00000"/>
        <w:sz w:val="24"/>
      </w:rPr>
      <w:t xml:space="preserve"> </w:t>
    </w:r>
    <w:hyperlink r:id="rId1" w:history="1">
      <w:r w:rsidR="0028329F" w:rsidRPr="0028329F">
        <w:rPr>
          <w:rStyle w:val="Hyperlink"/>
        </w:rPr>
        <w:t>internships@kaluyala.com</w:t>
      </w:r>
    </w:hyperlink>
    <w:r w:rsidR="009E706D" w:rsidRPr="005A74A8">
      <w:rPr>
        <w:color w:val="C00000"/>
      </w:rPr>
      <w:t xml:space="preserve">| </w:t>
    </w:r>
    <w:r>
      <w:rPr>
        <w:color w:val="C00000"/>
      </w:rPr>
      <w:t>Panama City, Panama</w:t>
    </w:r>
    <w:r w:rsidR="009E706D">
      <w:rPr>
        <w:color w:val="C00000"/>
      </w:rPr>
      <w:t xml:space="preserve">| </w:t>
    </w:r>
    <w:hyperlink r:id="rId2" w:history="1">
      <w:r w:rsidR="004E094E" w:rsidRPr="007D387C">
        <w:rPr>
          <w:rStyle w:val="Hyperlink"/>
        </w:rPr>
        <w:t>h</w:t>
      </w:r>
      <w:r w:rsidR="007D387C" w:rsidRPr="007D387C">
        <w:rPr>
          <w:rStyle w:val="Hyperlink"/>
        </w:rPr>
        <w:t>ttp://www.kaluyal</w:t>
      </w:r>
      <w:r w:rsidR="007D387C" w:rsidRPr="007D387C">
        <w:rPr>
          <w:rStyle w:val="Hyperlink"/>
        </w:rPr>
        <w:t>a</w:t>
      </w:r>
      <w:r w:rsidR="007D387C" w:rsidRPr="007D387C">
        <w:rPr>
          <w:rStyle w:val="Hyperlink"/>
        </w:rPr>
        <w:t>.com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09D" w:rsidRDefault="0063709D" w:rsidP="009E706D">
      <w:pPr>
        <w:spacing w:after="0" w:line="240" w:lineRule="auto"/>
      </w:pPr>
      <w:r>
        <w:separator/>
      </w:r>
    </w:p>
  </w:footnote>
  <w:footnote w:type="continuationSeparator" w:id="0">
    <w:p w:rsidR="0063709D" w:rsidRDefault="0063709D" w:rsidP="009E70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709D"/>
    <w:rsid w:val="000467FB"/>
    <w:rsid w:val="00076606"/>
    <w:rsid w:val="00080599"/>
    <w:rsid w:val="00090D40"/>
    <w:rsid w:val="00092965"/>
    <w:rsid w:val="00094F13"/>
    <w:rsid w:val="000A7818"/>
    <w:rsid w:val="000C7163"/>
    <w:rsid w:val="000D463F"/>
    <w:rsid w:val="0010061C"/>
    <w:rsid w:val="00117B08"/>
    <w:rsid w:val="00121F3E"/>
    <w:rsid w:val="00125AC0"/>
    <w:rsid w:val="00144870"/>
    <w:rsid w:val="00164CD5"/>
    <w:rsid w:val="00165D31"/>
    <w:rsid w:val="001C0BC9"/>
    <w:rsid w:val="001C519B"/>
    <w:rsid w:val="00203B9D"/>
    <w:rsid w:val="002364DA"/>
    <w:rsid w:val="0025006D"/>
    <w:rsid w:val="00256AC7"/>
    <w:rsid w:val="0028329F"/>
    <w:rsid w:val="002A7664"/>
    <w:rsid w:val="002F6D17"/>
    <w:rsid w:val="00351086"/>
    <w:rsid w:val="00370A79"/>
    <w:rsid w:val="00373A38"/>
    <w:rsid w:val="00393D85"/>
    <w:rsid w:val="003B2EBE"/>
    <w:rsid w:val="004213B6"/>
    <w:rsid w:val="0044152C"/>
    <w:rsid w:val="00444B50"/>
    <w:rsid w:val="00470614"/>
    <w:rsid w:val="004C5A06"/>
    <w:rsid w:val="004E094E"/>
    <w:rsid w:val="004E4F32"/>
    <w:rsid w:val="004F32BB"/>
    <w:rsid w:val="004F5044"/>
    <w:rsid w:val="005311CA"/>
    <w:rsid w:val="00531629"/>
    <w:rsid w:val="005A74A8"/>
    <w:rsid w:val="005B5055"/>
    <w:rsid w:val="005C5D56"/>
    <w:rsid w:val="005F0017"/>
    <w:rsid w:val="005F0259"/>
    <w:rsid w:val="0063709D"/>
    <w:rsid w:val="00656B1A"/>
    <w:rsid w:val="0066573A"/>
    <w:rsid w:val="00684E24"/>
    <w:rsid w:val="006D1C81"/>
    <w:rsid w:val="0070077D"/>
    <w:rsid w:val="0070735F"/>
    <w:rsid w:val="00723AE1"/>
    <w:rsid w:val="00727A13"/>
    <w:rsid w:val="007368A6"/>
    <w:rsid w:val="0074503F"/>
    <w:rsid w:val="00745E3B"/>
    <w:rsid w:val="00767AE2"/>
    <w:rsid w:val="007C2483"/>
    <w:rsid w:val="007D387C"/>
    <w:rsid w:val="007D6D6E"/>
    <w:rsid w:val="00893B79"/>
    <w:rsid w:val="008F7A98"/>
    <w:rsid w:val="00976601"/>
    <w:rsid w:val="009B44C2"/>
    <w:rsid w:val="009E706D"/>
    <w:rsid w:val="009F0CD7"/>
    <w:rsid w:val="00A03476"/>
    <w:rsid w:val="00A70138"/>
    <w:rsid w:val="00A7171F"/>
    <w:rsid w:val="00B71F08"/>
    <w:rsid w:val="00BE2512"/>
    <w:rsid w:val="00BF62F9"/>
    <w:rsid w:val="00C075A4"/>
    <w:rsid w:val="00C168D3"/>
    <w:rsid w:val="00C76D46"/>
    <w:rsid w:val="00CC0620"/>
    <w:rsid w:val="00D160B5"/>
    <w:rsid w:val="00D3115D"/>
    <w:rsid w:val="00D8702F"/>
    <w:rsid w:val="00DF0DAA"/>
    <w:rsid w:val="00E60CCD"/>
    <w:rsid w:val="00E61CCF"/>
    <w:rsid w:val="00E66C03"/>
    <w:rsid w:val="00E94D39"/>
    <w:rsid w:val="00ED72B3"/>
    <w:rsid w:val="00EF1B80"/>
    <w:rsid w:val="00F10D0C"/>
    <w:rsid w:val="00F23CA8"/>
    <w:rsid w:val="00F65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>
      <o:colormenu v:ext="edit" strokecolor="none [2406]"/>
    </o:shapedefaults>
    <o:shapelayout v:ext="edit">
      <o:idmap v:ext="edit" data="1"/>
      <o:rules v:ext="edit">
        <o:r id="V:Rule1" type="callout" idref="#_x0000_s1051"/>
        <o:r id="V:Rule2" type="callout" idref="#_x0000_s1050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3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D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E70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706D"/>
  </w:style>
  <w:style w:type="paragraph" w:styleId="Footer">
    <w:name w:val="footer"/>
    <w:basedOn w:val="Normal"/>
    <w:link w:val="FooterChar"/>
    <w:uiPriority w:val="99"/>
    <w:unhideWhenUsed/>
    <w:rsid w:val="009E70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706D"/>
  </w:style>
  <w:style w:type="character" w:styleId="Hyperlink">
    <w:name w:val="Hyperlink"/>
    <w:basedOn w:val="DefaultParagraphFont"/>
    <w:uiPriority w:val="99"/>
    <w:unhideWhenUsed/>
    <w:rsid w:val="004E094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E094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aluyala.com" TargetMode="External"/><Relationship Id="rId1" Type="http://schemas.openxmlformats.org/officeDocument/2006/relationships/hyperlink" Target="http://www.kaluyala.com/community/the-creation-of-a-culture/the-kalu-yala-internship-experience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nise\AppData\Roaming\Microsoft\Templates\TP03000543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803FED-6FB5-4E38-81C1-5232F58727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F59723-DC0E-48FD-AE9D-EFD3989B7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TP030005437</Template>
  <TotalTime>24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Denise</dc:creator>
  <cp:lastModifiedBy>Denise</cp:lastModifiedBy>
  <cp:revision>8</cp:revision>
  <cp:lastPrinted>2009-05-06T04:34:00Z</cp:lastPrinted>
  <dcterms:created xsi:type="dcterms:W3CDTF">2011-09-20T00:32:00Z</dcterms:created>
  <dcterms:modified xsi:type="dcterms:W3CDTF">2011-09-20T20:44:00Z</dcterms:modified>
  <cp:contentStatus>Final</cp:contentStatus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TC300054379990</vt:lpwstr>
  </property>
  <property fmtid="{D5CDD505-2E9C-101B-9397-08002B2CF9AE}" pid="3" name="_MarkAsFinal">
    <vt:bool>true</vt:bool>
  </property>
</Properties>
</file>